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C7748">
      <w:pPr>
        <w:widowControl/>
        <w:spacing w:after="156" w:line="360" w:lineRule="atLeast"/>
        <w:jc w:val="center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“研途有你”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优秀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导学团队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申报表</w:t>
      </w:r>
    </w:p>
    <w:tbl>
      <w:tblPr>
        <w:tblStyle w:val="2"/>
        <w:tblW w:w="838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763"/>
        <w:gridCol w:w="2172"/>
        <w:gridCol w:w="1850"/>
        <w:gridCol w:w="2835"/>
      </w:tblGrid>
      <w:tr w14:paraId="55F7BF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5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661A7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permStart w:id="0" w:edGrp="everyone" w:colFirst="1" w:colLast="1"/>
            <w:permStart w:id="1" w:edGrp="everyone" w:colFirst="3" w:colLast="3"/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217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5E06A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5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8CADA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名称</w:t>
            </w:r>
          </w:p>
        </w:tc>
        <w:tc>
          <w:tcPr>
            <w:tcW w:w="283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8173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</w:tr>
      <w:permEnd w:id="0"/>
      <w:permEnd w:id="1"/>
      <w:tr w14:paraId="2AE5C4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jc w:val="center"/>
        </w:trPr>
        <w:tc>
          <w:tcPr>
            <w:tcW w:w="15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064D4">
            <w:pPr>
              <w:widowControl/>
              <w:spacing w:line="27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permStart w:id="2" w:edGrp="everyone" w:colFirst="1" w:colLast="1"/>
            <w:permStart w:id="3" w:edGrp="everyone" w:colFirst="3" w:colLast="3"/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导师姓名</w:t>
            </w:r>
          </w:p>
        </w:tc>
        <w:tc>
          <w:tcPr>
            <w:tcW w:w="217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993A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5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95979">
            <w:pPr>
              <w:widowControl/>
              <w:spacing w:line="27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4"/>
                <w:szCs w:val="24"/>
                <w:lang w:val="en-US" w:eastAsia="zh-CN"/>
              </w:rPr>
              <w:t>团队联系人姓名及联系方式</w:t>
            </w:r>
          </w:p>
        </w:tc>
        <w:tc>
          <w:tcPr>
            <w:tcW w:w="283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3216D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</w:tr>
      <w:permEnd w:id="2"/>
      <w:permEnd w:id="3"/>
      <w:tr w14:paraId="483B18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  <w:jc w:val="center"/>
        </w:trPr>
        <w:tc>
          <w:tcPr>
            <w:tcW w:w="15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6F34E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permStart w:id="4" w:edGrp="everyone" w:colFirst="1" w:colLast="1"/>
            <w:permStart w:id="5" w:edGrp="everyone" w:colFirst="3" w:colLast="3"/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团队成员近三年内有无违反校规校纪情况</w:t>
            </w:r>
          </w:p>
        </w:tc>
        <w:tc>
          <w:tcPr>
            <w:tcW w:w="217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F2ABB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5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61822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  <w:lang w:val="en-US" w:eastAsia="zh-CN"/>
              </w:rPr>
              <w:t>2026年是否获评优秀导学团队</w:t>
            </w:r>
          </w:p>
        </w:tc>
        <w:tc>
          <w:tcPr>
            <w:tcW w:w="283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06A0D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</w:tr>
      <w:permEnd w:id="4"/>
      <w:permEnd w:id="5"/>
      <w:tr w14:paraId="69365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5AF2E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permStart w:id="6" w:edGrp="everyone" w:colFirst="1" w:colLast="1"/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申</w:t>
            </w:r>
          </w:p>
          <w:p w14:paraId="2460F055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4EA8258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报</w:t>
            </w:r>
          </w:p>
          <w:p w14:paraId="39A17068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E9759CE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理</w:t>
            </w:r>
          </w:p>
          <w:p w14:paraId="7CFAC970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B8CB655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由</w:t>
            </w:r>
          </w:p>
        </w:tc>
        <w:tc>
          <w:tcPr>
            <w:tcW w:w="76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C81E57">
            <w:pPr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42D56C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33B44E8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7C58575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76DB57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6CD308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43F3FC3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773588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18AE16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007658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03CB973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02ADA4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564355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72DF7B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4D76370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2006AC7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25C46BB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005A3B6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2F19B5B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6A8A77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6D5AB94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305C60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23BA5BF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5D234A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23F4CB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0ACAA2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50D239C1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2B2B30C3">
            <w:pPr>
              <w:widowControl/>
              <w:spacing w:line="480" w:lineRule="auto"/>
              <w:jc w:val="left"/>
              <w:rPr>
                <w:rFonts w:hint="eastAsia"/>
              </w:rPr>
            </w:pPr>
            <w:bookmarkStart w:id="0" w:name="_GoBack"/>
            <w:bookmarkEnd w:id="0"/>
          </w:p>
          <w:p w14:paraId="44A6971E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4268023C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7EDE668E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007F42DB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57345444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314934CB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63759DA0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3EDAC460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09B52E13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12705E61">
            <w:pPr>
              <w:widowControl/>
              <w:spacing w:line="480" w:lineRule="auto"/>
              <w:jc w:val="left"/>
              <w:rPr>
                <w:rFonts w:hint="eastAsia"/>
              </w:rPr>
            </w:pPr>
          </w:p>
          <w:p w14:paraId="65231EC8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6D4D3697">
            <w:pPr>
              <w:widowControl/>
              <w:spacing w:line="48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</w:tc>
      </w:tr>
      <w:permEnd w:id="6"/>
      <w:tr w14:paraId="1D582D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3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EE0A4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permStart w:id="7" w:edGrp="everyone" w:colFirst="1" w:colLast="1"/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导</w:t>
            </w:r>
          </w:p>
          <w:p w14:paraId="5223EE0A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师</w:t>
            </w:r>
          </w:p>
          <w:p w14:paraId="30EDE5B8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寄</w:t>
            </w:r>
          </w:p>
          <w:p w14:paraId="500BDAB0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语</w:t>
            </w:r>
          </w:p>
        </w:tc>
        <w:tc>
          <w:tcPr>
            <w:tcW w:w="76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110CB7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E5B86EA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66E0E70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D3CF69D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A584C93">
            <w:pPr>
              <w:widowControl/>
              <w:spacing w:line="270" w:lineRule="atLeas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4946466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61EE603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D29B1DC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24D5F6B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40FC471">
            <w:pPr>
              <w:widowControl/>
              <w:spacing w:line="270" w:lineRule="atLeast"/>
              <w:jc w:val="center"/>
              <w:rPr>
                <w:rFonts w:hint="eastAsia"/>
              </w:rPr>
            </w:pPr>
          </w:p>
        </w:tc>
      </w:tr>
      <w:permEnd w:id="7"/>
      <w:tr w14:paraId="4AEDDF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3882E">
            <w:pPr>
              <w:widowControl/>
              <w:spacing w:line="27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permStart w:id="8" w:edGrp="everyone" w:colFirst="1" w:colLast="1"/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学院推荐意见</w:t>
            </w:r>
          </w:p>
        </w:tc>
        <w:tc>
          <w:tcPr>
            <w:tcW w:w="76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AF6322">
            <w:pPr>
              <w:widowControl/>
              <w:spacing w:line="270" w:lineRule="atLeas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5B1B48C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A098158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128D942">
            <w:pPr>
              <w:widowControl/>
              <w:spacing w:line="270" w:lineRule="atLeast"/>
              <w:jc w:val="center"/>
              <w:rPr>
                <w:rFonts w:hint="eastAsia"/>
              </w:rPr>
            </w:pPr>
          </w:p>
          <w:p w14:paraId="6D013D95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8817A22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EB2DB29">
            <w:pPr>
              <w:widowControl/>
              <w:spacing w:line="27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1C935B8">
            <w:pPr>
              <w:widowControl/>
              <w:spacing w:line="270" w:lineRule="atLeast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B9A6E7C">
            <w:pPr>
              <w:widowControl/>
              <w:spacing w:line="270" w:lineRule="atLeast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学院名称（盖章）</w:t>
            </w:r>
          </w:p>
          <w:p w14:paraId="56D0A4AC">
            <w:pPr>
              <w:widowControl/>
              <w:spacing w:line="27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                                 年   月   日</w:t>
            </w:r>
          </w:p>
        </w:tc>
      </w:tr>
      <w:permEnd w:id="8"/>
    </w:tbl>
    <w:p w14:paraId="7255F896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备注：表格正反打印，限一页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E6D868F-DC2B-4F66-85CB-1EC538BAE8C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2D9512D-685C-4E0C-9431-E05CF47A4F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dit="readOnly" w:formatting="1" w:enforcement="1" w:cryptProviderType="rsaFull" w:cryptAlgorithmClass="hash" w:cryptAlgorithmType="typeAny" w:cryptAlgorithmSid="4" w:cryptSpinCount="0" w:hash="B5Jzm9AhiwfWcgcfi8juLNm7i0o=" w:salt="m8h8oKtDzJp0jQqRzzbNZQ==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9D5AC0"/>
    <w:rsid w:val="001468B8"/>
    <w:rsid w:val="00180C74"/>
    <w:rsid w:val="003414B6"/>
    <w:rsid w:val="003B04BD"/>
    <w:rsid w:val="00416587"/>
    <w:rsid w:val="005A1873"/>
    <w:rsid w:val="005F5DE5"/>
    <w:rsid w:val="008F73A6"/>
    <w:rsid w:val="00970282"/>
    <w:rsid w:val="00AE447D"/>
    <w:rsid w:val="00B32E2B"/>
    <w:rsid w:val="00B432CE"/>
    <w:rsid w:val="00B57767"/>
    <w:rsid w:val="00CF67CB"/>
    <w:rsid w:val="00F66948"/>
    <w:rsid w:val="018F1A2E"/>
    <w:rsid w:val="0C2F4CE6"/>
    <w:rsid w:val="10691C90"/>
    <w:rsid w:val="10DF7BE5"/>
    <w:rsid w:val="113069C3"/>
    <w:rsid w:val="14CB7202"/>
    <w:rsid w:val="16C9210E"/>
    <w:rsid w:val="178414CC"/>
    <w:rsid w:val="1C172F3A"/>
    <w:rsid w:val="21743E93"/>
    <w:rsid w:val="229C048F"/>
    <w:rsid w:val="23972F56"/>
    <w:rsid w:val="23CA64C9"/>
    <w:rsid w:val="2A2A24D6"/>
    <w:rsid w:val="2F4F0C27"/>
    <w:rsid w:val="30963095"/>
    <w:rsid w:val="30A57194"/>
    <w:rsid w:val="31261121"/>
    <w:rsid w:val="392D1B7A"/>
    <w:rsid w:val="3E570E10"/>
    <w:rsid w:val="428335DB"/>
    <w:rsid w:val="443D7542"/>
    <w:rsid w:val="48D13C35"/>
    <w:rsid w:val="4B16118E"/>
    <w:rsid w:val="5335151D"/>
    <w:rsid w:val="67EA6A44"/>
    <w:rsid w:val="69896419"/>
    <w:rsid w:val="6B7E4B42"/>
    <w:rsid w:val="6D9D5AC0"/>
    <w:rsid w:val="77BC2F19"/>
    <w:rsid w:val="79E36404"/>
    <w:rsid w:val="7E135B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37\AppData\Roaming\kingsoft\office6\templates\download\cd83d7659b8b00ccde6e1af680e2916f\&#20248;&#31168;&#22242;&#38431;&#24635;&#32467;&#30003;&#25253;&#34920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优秀团队总结申报表.doc</Template>
  <Pages>2</Pages>
  <Words>135</Words>
  <Characters>138</Characters>
  <Lines>1</Lines>
  <Paragraphs>1</Paragraphs>
  <TotalTime>54</TotalTime>
  <ScaleCrop>false</ScaleCrop>
  <LinksUpToDate>false</LinksUpToDate>
  <CharactersWithSpaces>188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2025-10-31T02:30:00Z</dcterms:created>
  <dc:creator>Sophia</dc:creator>
  <cp:lastModifiedBy>一口脆</cp:lastModifiedBy>
  <cp:lastPrinted>2025-11-10T00:21:00Z</cp:lastPrinted>
  <dcterms:modified xsi:type="dcterms:W3CDTF">2026-11-02T02:47:28Z</dcterms:modified>
  <dc:title> 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UUID">
    <vt:lpwstr>v1.0_mb_K++Efogmt1vDs3CTvMLVyA==</vt:lpwstr>
  </property>
  <property fmtid="{D5CDD505-2E9C-101B-9397-08002B2CF9AE}" pid="4" name="ICV">
    <vt:lpwstr>EE037E899B4C490E99D577D4E1D8EF0A_11</vt:lpwstr>
  </property>
  <property fmtid="{D5CDD505-2E9C-101B-9397-08002B2CF9AE}" pid="5" name="KSOTemplateDocerSaveRecord">
    <vt:lpwstr>eyJoZGlkIjoiMzU5Yzk2ZDkyMDk4YmEwMWY2MjM1ZGExYTNjMjgyNWUiLCJ1c2VySWQiOiI0MTgwMzY5NTgifQ==</vt:lpwstr>
  </property>
</Properties>
</file>